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43" w:rsidRDefault="00892E43" w:rsidP="00080F0D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общеобразовательное учреждение</w:t>
      </w:r>
    </w:p>
    <w:p w:rsidR="00892E43" w:rsidRPr="00543AD6" w:rsidRDefault="00892E43" w:rsidP="00080F0D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«Гимназия №20» Советского района г. Казани</w:t>
      </w:r>
    </w:p>
    <w:p w:rsidR="00892E43" w:rsidRDefault="00892E43" w:rsidP="00080F0D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543AD6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</w:t>
      </w:r>
    </w:p>
    <w:p w:rsidR="00892E43" w:rsidRPr="00543AD6" w:rsidRDefault="00892E43" w:rsidP="00080F0D">
      <w:pPr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3AD6">
        <w:rPr>
          <w:rFonts w:ascii="Times New Roman" w:hAnsi="Times New Roman"/>
          <w:b/>
          <w:sz w:val="28"/>
          <w:szCs w:val="28"/>
          <w:lang w:val="ru-RU"/>
        </w:rPr>
        <w:t>ПРИКАЗ</w:t>
      </w:r>
    </w:p>
    <w:p w:rsidR="00892E43" w:rsidRDefault="00892E43" w:rsidP="005A3F4D">
      <w:pPr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892E43" w:rsidRPr="00543AD6" w:rsidRDefault="00892E43" w:rsidP="005A3F4D">
      <w:pPr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№ 11                                                                                         от 21.01. 2011 г.</w:t>
      </w:r>
    </w:p>
    <w:p w:rsidR="00892E43" w:rsidRDefault="00892E43" w:rsidP="005A3F4D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892E43" w:rsidRPr="00543AD6" w:rsidRDefault="00892E43" w:rsidP="005A3F4D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543AD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Об утверждении критериев оценки </w:t>
      </w:r>
    </w:p>
    <w:p w:rsidR="00892E43" w:rsidRDefault="00892E43" w:rsidP="00080F0D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543AD6">
        <w:rPr>
          <w:rFonts w:ascii="Times New Roman" w:hAnsi="Times New Roman"/>
          <w:b/>
          <w:color w:val="auto"/>
          <w:sz w:val="28"/>
          <w:szCs w:val="28"/>
          <w:lang w:val="ru-RU"/>
        </w:rPr>
        <w:t>эффективности деятельности</w:t>
      </w:r>
    </w:p>
    <w:p w:rsidR="00892E43" w:rsidRPr="00543AD6" w:rsidRDefault="00892E43" w:rsidP="00080F0D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543AD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педагогов гимназии.</w:t>
      </w:r>
    </w:p>
    <w:p w:rsidR="00892E43" w:rsidRPr="00543AD6" w:rsidRDefault="00892E43" w:rsidP="005A3F4D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892E43" w:rsidRPr="00543AD6" w:rsidRDefault="00892E43" w:rsidP="005A3F4D">
      <w:pPr>
        <w:spacing w:after="0" w:line="336" w:lineRule="auto"/>
        <w:ind w:left="0" w:right="-1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>В соответствии с постановлением Исполнительного комитета г.Казани от 25.08.2010 №7473 «Об условиях оплаты труда работников муниципальных учреждений г.Казани»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, на основании приказа Управления образования от 26 августа 2010г. №434/1, приказа по Советскому ОО №1 от 11.01.2011 г. </w:t>
      </w:r>
      <w:r w:rsidRPr="009831FE">
        <w:rPr>
          <w:rFonts w:ascii="Times New Roman" w:hAnsi="Times New Roman"/>
          <w:b/>
          <w:color w:val="auto"/>
          <w:sz w:val="28"/>
          <w:szCs w:val="28"/>
          <w:lang w:val="ru-RU"/>
        </w:rPr>
        <w:t>приказываю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>:</w:t>
      </w:r>
    </w:p>
    <w:p w:rsidR="00892E43" w:rsidRDefault="00892E43" w:rsidP="00E44A47">
      <w:pPr>
        <w:tabs>
          <w:tab w:val="left" w:pos="993"/>
        </w:tabs>
        <w:spacing w:after="0" w:line="336" w:lineRule="auto"/>
        <w:ind w:left="100" w:right="-1" w:firstLine="6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1.</w:t>
      </w:r>
      <w:r w:rsidRPr="00E44A47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Утвердить и в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вести с 1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февраля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 201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1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 года в действие критерии оценки эффективности деятельности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педагогов гимназии (Приложение 1).</w:t>
      </w:r>
    </w:p>
    <w:p w:rsidR="00892E43" w:rsidRDefault="00892E43" w:rsidP="00E44A47">
      <w:pPr>
        <w:tabs>
          <w:tab w:val="left" w:pos="993"/>
        </w:tabs>
        <w:spacing w:after="0" w:line="336" w:lineRule="auto"/>
        <w:ind w:left="100" w:right="-1" w:firstLine="6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2. С</w:t>
      </w:r>
      <w:r w:rsidRPr="00C41CF6">
        <w:rPr>
          <w:rFonts w:ascii="Times New Roman" w:hAnsi="Times New Roman"/>
          <w:color w:val="auto"/>
          <w:sz w:val="28"/>
          <w:szCs w:val="28"/>
          <w:lang w:val="ru-RU"/>
        </w:rPr>
        <w:t>оздать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и у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твердить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>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став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школьной  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комиссии по рассмотрению оценки эффективности деятельности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педагогов гимназии </w:t>
      </w:r>
      <w:r w:rsidRPr="00C41CF6">
        <w:rPr>
          <w:rFonts w:ascii="Times New Roman" w:hAnsi="Times New Roman"/>
          <w:color w:val="auto"/>
          <w:sz w:val="28"/>
          <w:szCs w:val="28"/>
          <w:lang w:val="ru-RU"/>
        </w:rPr>
        <w:t>в соответс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твии с утвержденными критериями (П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риложение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2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>).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892E43" w:rsidRPr="00C41CF6" w:rsidRDefault="00892E43" w:rsidP="00C41CF6">
      <w:pPr>
        <w:tabs>
          <w:tab w:val="left" w:pos="993"/>
        </w:tabs>
        <w:spacing w:after="0" w:line="336" w:lineRule="auto"/>
        <w:ind w:left="0" w:right="-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     3. П</w:t>
      </w:r>
      <w:r w:rsidRPr="00C41CF6">
        <w:rPr>
          <w:rFonts w:ascii="Times New Roman" w:hAnsi="Times New Roman"/>
          <w:color w:val="auto"/>
          <w:sz w:val="28"/>
          <w:szCs w:val="28"/>
          <w:lang w:val="ru-RU"/>
        </w:rPr>
        <w:t xml:space="preserve">роизводить оплату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педагогам гимназии </w:t>
      </w:r>
      <w:r w:rsidRPr="00C41CF6">
        <w:rPr>
          <w:rFonts w:ascii="Times New Roman" w:hAnsi="Times New Roman"/>
          <w:color w:val="auto"/>
          <w:sz w:val="28"/>
          <w:szCs w:val="28"/>
          <w:lang w:val="ru-RU"/>
        </w:rPr>
        <w:t>согласно критериям оценки эффективности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деятельности.</w:t>
      </w:r>
    </w:p>
    <w:p w:rsidR="00892E43" w:rsidRDefault="00892E43" w:rsidP="00F94745">
      <w:pPr>
        <w:tabs>
          <w:tab w:val="left" w:pos="993"/>
        </w:tabs>
        <w:spacing w:after="0" w:line="336" w:lineRule="auto"/>
        <w:ind w:left="0" w:right="-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      4. 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>Контроль за исполнение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м</w:t>
      </w:r>
      <w:r w:rsidRPr="00543AD6">
        <w:rPr>
          <w:rFonts w:ascii="Times New Roman" w:hAnsi="Times New Roman"/>
          <w:color w:val="auto"/>
          <w:sz w:val="28"/>
          <w:szCs w:val="28"/>
          <w:lang w:val="ru-RU"/>
        </w:rPr>
        <w:t xml:space="preserve"> настоящего приказа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оставляю за собой.</w:t>
      </w:r>
    </w:p>
    <w:p w:rsidR="00892E43" w:rsidRDefault="00892E43" w:rsidP="00F94745">
      <w:pPr>
        <w:tabs>
          <w:tab w:val="left" w:pos="993"/>
        </w:tabs>
        <w:spacing w:after="0" w:line="336" w:lineRule="auto"/>
        <w:ind w:left="0" w:right="-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892E43" w:rsidRDefault="00892E43" w:rsidP="00F94745">
      <w:pPr>
        <w:tabs>
          <w:tab w:val="left" w:pos="993"/>
        </w:tabs>
        <w:spacing w:after="0" w:line="336" w:lineRule="auto"/>
        <w:ind w:left="0" w:right="-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892E43" w:rsidRPr="00543AD6" w:rsidRDefault="00892E43" w:rsidP="00F94745">
      <w:pPr>
        <w:tabs>
          <w:tab w:val="left" w:pos="993"/>
        </w:tabs>
        <w:spacing w:after="0" w:line="336" w:lineRule="auto"/>
        <w:ind w:left="0" w:right="-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Директор гимназии                                                             З.И.Замалетдинова</w:t>
      </w:r>
    </w:p>
    <w:sectPr w:rsidR="00892E43" w:rsidRPr="00543AD6" w:rsidSect="00E94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619C2"/>
    <w:multiLevelType w:val="multilevel"/>
    <w:tmpl w:val="3A6CC27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1">
    <w:nsid w:val="58590A3B"/>
    <w:multiLevelType w:val="multilevel"/>
    <w:tmpl w:val="2B5A77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2">
    <w:nsid w:val="665A6004"/>
    <w:multiLevelType w:val="hybridMultilevel"/>
    <w:tmpl w:val="2878C956"/>
    <w:lvl w:ilvl="0" w:tplc="202A44F0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F4D"/>
    <w:rsid w:val="00013E9A"/>
    <w:rsid w:val="00023B7F"/>
    <w:rsid w:val="000537C0"/>
    <w:rsid w:val="00071038"/>
    <w:rsid w:val="00071423"/>
    <w:rsid w:val="00080F0D"/>
    <w:rsid w:val="00124EF0"/>
    <w:rsid w:val="002767BE"/>
    <w:rsid w:val="002929E9"/>
    <w:rsid w:val="00316E0A"/>
    <w:rsid w:val="004204C5"/>
    <w:rsid w:val="00531B04"/>
    <w:rsid w:val="00543AD6"/>
    <w:rsid w:val="005A3F4D"/>
    <w:rsid w:val="00624CF6"/>
    <w:rsid w:val="00674588"/>
    <w:rsid w:val="00702536"/>
    <w:rsid w:val="00712359"/>
    <w:rsid w:val="007D1606"/>
    <w:rsid w:val="00801E96"/>
    <w:rsid w:val="00892E43"/>
    <w:rsid w:val="009576E2"/>
    <w:rsid w:val="009831FE"/>
    <w:rsid w:val="009859F4"/>
    <w:rsid w:val="009C10F8"/>
    <w:rsid w:val="00A6772A"/>
    <w:rsid w:val="00AF2843"/>
    <w:rsid w:val="00B26FAF"/>
    <w:rsid w:val="00BC74F7"/>
    <w:rsid w:val="00C41CF6"/>
    <w:rsid w:val="00C64AA2"/>
    <w:rsid w:val="00D00003"/>
    <w:rsid w:val="00DA6B01"/>
    <w:rsid w:val="00E44A47"/>
    <w:rsid w:val="00E72C7D"/>
    <w:rsid w:val="00E908FB"/>
    <w:rsid w:val="00E947BD"/>
    <w:rsid w:val="00F511A4"/>
    <w:rsid w:val="00F612AE"/>
    <w:rsid w:val="00F634A2"/>
    <w:rsid w:val="00F643F5"/>
    <w:rsid w:val="00F9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F4D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3F4D"/>
    <w:rPr>
      <w:rFonts w:ascii="Tahoma" w:hAnsi="Tahoma" w:cs="Tahoma"/>
      <w:color w:val="5A5A5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674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178</Words>
  <Characters>1020</Characters>
  <Application>Microsoft Office Outlook</Application>
  <DocSecurity>0</DocSecurity>
  <Lines>0</Lines>
  <Paragraphs>0</Paragraphs>
  <ScaleCrop>false</ScaleCrop>
  <Company>РОО Советского района г.Казани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Ибатуллина Гузалия Гилязовна</dc:creator>
  <cp:keywords/>
  <dc:description/>
  <cp:lastModifiedBy>Секретарь</cp:lastModifiedBy>
  <cp:revision>12</cp:revision>
  <cp:lastPrinted>2011-02-17T06:45:00Z</cp:lastPrinted>
  <dcterms:created xsi:type="dcterms:W3CDTF">2011-01-22T08:56:00Z</dcterms:created>
  <dcterms:modified xsi:type="dcterms:W3CDTF">2011-02-17T06:47:00Z</dcterms:modified>
</cp:coreProperties>
</file>